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67"/>
        <w:gridCol w:w="3274"/>
        <w:gridCol w:w="3719"/>
      </w:tblGrid>
      <w:tr w:rsidR="00E44FD4" w:rsidRPr="00304819" w:rsidTr="006E4A9A">
        <w:trPr>
          <w:tblCellSpacing w:w="15" w:type="dxa"/>
        </w:trPr>
        <w:tc>
          <w:tcPr>
            <w:tcW w:w="9660" w:type="dxa"/>
            <w:gridSpan w:val="3"/>
            <w:vAlign w:val="center"/>
          </w:tcPr>
          <w:p w:rsidR="00E44FD4" w:rsidRDefault="00E44FD4" w:rsidP="000813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E44FD4" w:rsidRPr="00402F1A" w:rsidRDefault="00E44FD4" w:rsidP="000813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ПОСЕЛКА РАМАСУХА</w:t>
            </w:r>
          </w:p>
          <w:p w:rsidR="00E44FD4" w:rsidRPr="00402F1A" w:rsidRDefault="00E44FD4" w:rsidP="000813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E44FD4" w:rsidRDefault="00E44FD4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44FD4" w:rsidRPr="006E4A9A" w:rsidRDefault="00E44FD4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E44FD4" w:rsidRPr="00304819" w:rsidTr="006E4A9A">
        <w:trPr>
          <w:tblCellSpacing w:w="15" w:type="dxa"/>
        </w:trPr>
        <w:tc>
          <w:tcPr>
            <w:tcW w:w="9660" w:type="dxa"/>
            <w:gridSpan w:val="3"/>
            <w:vAlign w:val="center"/>
          </w:tcPr>
          <w:p w:rsidR="00E44FD4" w:rsidRDefault="00E44FD4" w:rsidP="008E4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FD4" w:rsidRDefault="00E44FD4" w:rsidP="008E4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FD4" w:rsidRDefault="00E44FD4" w:rsidP="008E4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 24.09.2018 г</w:t>
            </w:r>
            <w:r w:rsidRPr="006E4A9A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39</w:t>
            </w:r>
          </w:p>
          <w:p w:rsidR="00E44FD4" w:rsidRPr="006E4A9A" w:rsidRDefault="00E44FD4" w:rsidP="008E4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п.Рамасуха</w:t>
            </w:r>
          </w:p>
        </w:tc>
      </w:tr>
      <w:tr w:rsidR="00E44FD4" w:rsidRPr="00304819" w:rsidTr="006E4A9A">
        <w:trPr>
          <w:tblCellSpacing w:w="15" w:type="dxa"/>
        </w:trPr>
        <w:tc>
          <w:tcPr>
            <w:tcW w:w="2655" w:type="dxa"/>
            <w:vAlign w:val="center"/>
          </w:tcPr>
          <w:p w:rsidR="00E44FD4" w:rsidRPr="006E4A9A" w:rsidRDefault="00E44FD4" w:rsidP="008E4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</w:tcPr>
          <w:p w:rsidR="00E44FD4" w:rsidRPr="006E4A9A" w:rsidRDefault="00E44FD4" w:rsidP="008E4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</w:tcPr>
          <w:p w:rsidR="00E44FD4" w:rsidRPr="006E4A9A" w:rsidRDefault="00E44FD4" w:rsidP="008E4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4FD4" w:rsidRDefault="00E44FD4" w:rsidP="00402F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О внесении изменений в план-график</w:t>
      </w:r>
    </w:p>
    <w:p w:rsidR="00E44FD4" w:rsidRDefault="00E44FD4" w:rsidP="00402F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E44FD4" w:rsidRDefault="00E44FD4" w:rsidP="00402F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 xml:space="preserve"> выполнения работ, оказания услуг для </w:t>
      </w:r>
    </w:p>
    <w:p w:rsidR="00E44FD4" w:rsidRDefault="00E44FD4" w:rsidP="00402F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E44FD4" w:rsidRPr="006E4A9A" w:rsidRDefault="00E44FD4" w:rsidP="00402F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Администрации поселка Рамасуха на 2018 год</w:t>
      </w:r>
    </w:p>
    <w:p w:rsidR="00E44FD4" w:rsidRPr="006E4A9A" w:rsidRDefault="00E44FD4" w:rsidP="008E49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E44FD4" w:rsidRPr="00330080" w:rsidRDefault="00E44FD4" w:rsidP="006E4A9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      В соответствии с пп.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>
        <w:rPr>
          <w:rFonts w:ascii="Times New Roman" w:hAnsi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hAnsi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заказчиков»,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 планов-графиков  размещения заказов на 2018 год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E44FD4" w:rsidRPr="006E4A9A" w:rsidRDefault="00E44FD4" w:rsidP="006E4A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>
        <w:rPr>
          <w:rFonts w:ascii="Times New Roman" w:hAnsi="Times New Roman"/>
          <w:sz w:val="24"/>
          <w:szCs w:val="24"/>
          <w:lang w:eastAsia="ru-RU"/>
        </w:rPr>
        <w:t>Администрации поселка Рамасуха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на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год, утвержденный </w:t>
      </w:r>
      <w:r>
        <w:rPr>
          <w:rFonts w:ascii="Times New Roman" w:hAnsi="Times New Roman"/>
          <w:sz w:val="24"/>
          <w:szCs w:val="24"/>
          <w:lang w:eastAsia="ru-RU"/>
        </w:rPr>
        <w:t>постановлением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Администрации поселка Рамасуха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от</w:t>
      </w:r>
      <w:r>
        <w:rPr>
          <w:rFonts w:ascii="Times New Roman" w:hAnsi="Times New Roman"/>
          <w:sz w:val="24"/>
          <w:szCs w:val="24"/>
          <w:lang w:eastAsia="ru-RU"/>
        </w:rPr>
        <w:t xml:space="preserve"> 18</w:t>
      </w:r>
      <w:r w:rsidRPr="006E4A9A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6E4A9A">
        <w:rPr>
          <w:rFonts w:ascii="Times New Roman" w:hAnsi="Times New Roman"/>
          <w:sz w:val="24"/>
          <w:szCs w:val="24"/>
          <w:lang w:eastAsia="ru-RU"/>
        </w:rPr>
        <w:t>.201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6E4A9A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6E4A9A">
        <w:rPr>
          <w:rFonts w:ascii="Times New Roman" w:hAnsi="Times New Roman"/>
          <w:sz w:val="24"/>
          <w:szCs w:val="24"/>
          <w:lang w:eastAsia="ru-RU"/>
        </w:rPr>
        <w:t>изложив его в прилагаемой редакции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(приложениие 1).</w:t>
      </w:r>
    </w:p>
    <w:p w:rsidR="00E44FD4" w:rsidRPr="006E4A9A" w:rsidRDefault="00E44FD4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6E4A9A">
        <w:rPr>
          <w:rFonts w:ascii="Times New Roman" w:hAnsi="Times New Roman"/>
          <w:sz w:val="24"/>
          <w:szCs w:val="24"/>
          <w:lang w:eastAsia="ru-RU"/>
        </w:rPr>
        <w:t>азместить новую редакцию плана-графика на официальном сайте Р</w:t>
      </w:r>
      <w:r>
        <w:rPr>
          <w:rFonts w:ascii="Times New Roman" w:hAnsi="Times New Roman"/>
          <w:sz w:val="24"/>
          <w:szCs w:val="24"/>
          <w:lang w:eastAsia="ru-RU"/>
        </w:rPr>
        <w:t>оссийской Федерации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E44FD4" w:rsidRPr="006E4A9A" w:rsidRDefault="00E44FD4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настоящего </w:t>
      </w:r>
      <w:r>
        <w:rPr>
          <w:rFonts w:ascii="Times New Roman" w:hAnsi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оставляю за собой.</w:t>
      </w:r>
    </w:p>
    <w:p w:rsidR="00E44FD4" w:rsidRPr="006E4A9A" w:rsidRDefault="00E44FD4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E44FD4" w:rsidRDefault="00E44FD4" w:rsidP="00940F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44FD4" w:rsidRPr="006E4A9A" w:rsidRDefault="00E44FD4" w:rsidP="00940F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Глава администрации п.Рамасуха                                                               В.А.Мамонтова</w:t>
      </w:r>
    </w:p>
    <w:sectPr w:rsidR="00E44FD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A9A"/>
    <w:rsid w:val="000813FB"/>
    <w:rsid w:val="001469D3"/>
    <w:rsid w:val="00147E51"/>
    <w:rsid w:val="00172F06"/>
    <w:rsid w:val="00176408"/>
    <w:rsid w:val="001E2F7F"/>
    <w:rsid w:val="00250551"/>
    <w:rsid w:val="002E21BD"/>
    <w:rsid w:val="00304819"/>
    <w:rsid w:val="00330080"/>
    <w:rsid w:val="00372823"/>
    <w:rsid w:val="003819CD"/>
    <w:rsid w:val="003A08BB"/>
    <w:rsid w:val="003C652B"/>
    <w:rsid w:val="00402F1A"/>
    <w:rsid w:val="004A6F43"/>
    <w:rsid w:val="004F08F2"/>
    <w:rsid w:val="006B0FC2"/>
    <w:rsid w:val="006E4A9A"/>
    <w:rsid w:val="007C0682"/>
    <w:rsid w:val="007E031B"/>
    <w:rsid w:val="00853260"/>
    <w:rsid w:val="008A7ED7"/>
    <w:rsid w:val="008E4963"/>
    <w:rsid w:val="00940F88"/>
    <w:rsid w:val="009F33E8"/>
    <w:rsid w:val="00AA2986"/>
    <w:rsid w:val="00AC2D0C"/>
    <w:rsid w:val="00B165E7"/>
    <w:rsid w:val="00B8066E"/>
    <w:rsid w:val="00BB3607"/>
    <w:rsid w:val="00BC7611"/>
    <w:rsid w:val="00C37D01"/>
    <w:rsid w:val="00D33605"/>
    <w:rsid w:val="00D64205"/>
    <w:rsid w:val="00DB45D1"/>
    <w:rsid w:val="00E44FD4"/>
    <w:rsid w:val="00F40A68"/>
    <w:rsid w:val="00F810FA"/>
    <w:rsid w:val="00F96B30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E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E4A9A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304</Words>
  <Characters>1738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admin</cp:lastModifiedBy>
  <cp:revision>4</cp:revision>
  <cp:lastPrinted>2018-10-02T08:15:00Z</cp:lastPrinted>
  <dcterms:created xsi:type="dcterms:W3CDTF">2018-04-26T11:49:00Z</dcterms:created>
  <dcterms:modified xsi:type="dcterms:W3CDTF">2018-10-02T08:15:00Z</dcterms:modified>
</cp:coreProperties>
</file>